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89" w:rsidRPr="00C11A42" w:rsidRDefault="00775989" w:rsidP="00C31D18">
      <w:pPr>
        <w:rPr>
          <w:rFonts w:ascii="Times New Roman" w:hAnsi="Times New Roman"/>
          <w:b/>
          <w:sz w:val="28"/>
          <w:szCs w:val="28"/>
        </w:rPr>
      </w:pPr>
    </w:p>
    <w:p w:rsidR="00775989" w:rsidRPr="00C11A42" w:rsidRDefault="00775989" w:rsidP="00C11A42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:rsidR="00775989" w:rsidRDefault="00775989" w:rsidP="0005442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SPA-</w:t>
      </w:r>
      <w:r>
        <w:rPr>
          <w:rFonts w:ascii="Times New Roman" w:hAnsi="Times New Roman"/>
          <w:b/>
          <w:sz w:val="28"/>
          <w:szCs w:val="28"/>
        </w:rPr>
        <w:t>ПРОЦЕДУРЫ</w:t>
      </w:r>
    </w:p>
    <w:p w:rsidR="00775989" w:rsidRPr="004A36D6" w:rsidRDefault="00775989" w:rsidP="0005442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74" w:type="dxa"/>
        <w:jc w:val="center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8"/>
        <w:gridCol w:w="1725"/>
        <w:gridCol w:w="3270"/>
        <w:gridCol w:w="2251"/>
      </w:tblGrid>
      <w:tr w:rsidR="00775989" w:rsidRPr="00EE33DF" w:rsidTr="00EE33DF">
        <w:trPr>
          <w:trHeight w:val="840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МАССАЖ</w:t>
            </w:r>
          </w:p>
        </w:tc>
        <w:tc>
          <w:tcPr>
            <w:tcW w:w="172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0" w:type="auto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ЕДИНОРАЗОВОЕ ПОСЕЩЕНИЕ</w:t>
            </w:r>
          </w:p>
        </w:tc>
        <w:tc>
          <w:tcPr>
            <w:tcW w:w="22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КУРС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Классический массаж спины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5000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Массаж шейно-воротниковой зоны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1750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Испанский массаж лица и зоны декольте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4800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 xml:space="preserve">6000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Общий массаж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1100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4400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>5500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763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Классический массаж спины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5000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763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Антицеллюлитный массаж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8000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10 000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16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Медовый массаж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6500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831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Oil-массаж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1100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4400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5500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842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Массаж рук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250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2500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842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Массаж ног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3200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4000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842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Баночный массаж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2400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3000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76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Массаж  </w:t>
            </w: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NO SMOKING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(против курения)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2500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77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Детский массаж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3200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4000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посещений</w:t>
            </w:r>
          </w:p>
        </w:tc>
      </w:tr>
      <w:tr w:rsidR="00775989" w:rsidRPr="00EE33DF" w:rsidTr="00EE33DF">
        <w:trPr>
          <w:trHeight w:val="1123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ПИЛИНГ</w:t>
            </w:r>
          </w:p>
        </w:tc>
        <w:tc>
          <w:tcPr>
            <w:tcW w:w="172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ЕДИНОРАЗОВОЕ ПОСЕЩЕНИЕ</w:t>
            </w:r>
          </w:p>
        </w:tc>
        <w:tc>
          <w:tcPr>
            <w:tcW w:w="22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КУРС</w:t>
            </w:r>
          </w:p>
        </w:tc>
      </w:tr>
      <w:tr w:rsidR="00775989" w:rsidRPr="00EE33DF" w:rsidTr="00EE33DF">
        <w:trPr>
          <w:trHeight w:val="1408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Кофейный пилинг тела с  оливковым маслом, куркумой и перцем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1600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2000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74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Солевой пилинг тела с маслом апельсина и гвоздики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847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ОБЕРТЫВАНИЕ</w:t>
            </w:r>
          </w:p>
        </w:tc>
        <w:tc>
          <w:tcPr>
            <w:tcW w:w="172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ЕДИНОРАЗОВОЕ ПОСЕЩЕНИЕ</w:t>
            </w:r>
          </w:p>
        </w:tc>
        <w:tc>
          <w:tcPr>
            <w:tcW w:w="22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КУРС</w:t>
            </w:r>
          </w:p>
        </w:tc>
      </w:tr>
      <w:tr w:rsidR="00775989" w:rsidRPr="00EE33DF" w:rsidTr="00EE33DF">
        <w:trPr>
          <w:trHeight w:val="702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Медовое обертывание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2500</w:t>
            </w:r>
            <w:r w:rsidRPr="00EE33DF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728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Водорослевое обертывание тела с миндальным маслом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 xml:space="preserve">1600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2000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711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Глиняное обертывание с перцем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1500</w:t>
            </w:r>
            <w:r w:rsidRPr="00EE3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76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Кофейное обертывание с маслом розмарина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1500</w:t>
            </w:r>
            <w:r w:rsidRPr="00EE33DF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976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ДОПОЛНИТЕЛЬНЫЕ УСУГИ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ЕДИНОРАЗОВОЕ ПОСЕЩЕНИЕ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КУРС</w:t>
            </w:r>
          </w:p>
        </w:tc>
      </w:tr>
      <w:tr w:rsidR="00775989" w:rsidRPr="00EE33DF" w:rsidTr="00EE33DF">
        <w:trPr>
          <w:trHeight w:val="976"/>
          <w:jc w:val="center"/>
        </w:trPr>
        <w:tc>
          <w:tcPr>
            <w:tcW w:w="322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Фито парная</w:t>
            </w:r>
          </w:p>
        </w:tc>
        <w:tc>
          <w:tcPr>
            <w:tcW w:w="172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51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  <w:t>1500</w:t>
            </w:r>
            <w:r w:rsidRPr="00EE33DF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</w:tbl>
    <w:p w:rsidR="00775989" w:rsidRDefault="00775989" w:rsidP="008720E3">
      <w:pPr>
        <w:jc w:val="right"/>
        <w:rPr>
          <w:rFonts w:ascii="Times New Roman" w:hAnsi="Times New Roman"/>
          <w:sz w:val="24"/>
          <w:szCs w:val="24"/>
        </w:rPr>
      </w:pPr>
    </w:p>
    <w:p w:rsidR="00775989" w:rsidRDefault="00775989" w:rsidP="008720E3">
      <w:pPr>
        <w:jc w:val="right"/>
        <w:rPr>
          <w:rFonts w:ascii="Times New Roman" w:hAnsi="Times New Roman"/>
          <w:sz w:val="24"/>
          <w:szCs w:val="24"/>
        </w:rPr>
      </w:pPr>
    </w:p>
    <w:p w:rsidR="00775989" w:rsidRPr="008720E3" w:rsidRDefault="00775989" w:rsidP="008720E3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ПРИ  ПОКУПКЕ  КУРСА  - 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КАЖДАЯ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5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ПРОЦЕДУРА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ПОДАРОК!</w:t>
      </w:r>
    </w:p>
    <w:p w:rsidR="00775989" w:rsidRDefault="00775989">
      <w:pPr>
        <w:rPr>
          <w:rFonts w:ascii="Times New Roman" w:hAnsi="Times New Roman"/>
          <w:sz w:val="24"/>
          <w:szCs w:val="24"/>
        </w:rPr>
      </w:pPr>
    </w:p>
    <w:p w:rsidR="00775989" w:rsidRDefault="00775989">
      <w:pPr>
        <w:rPr>
          <w:rFonts w:ascii="Times New Roman" w:hAnsi="Times New Roman"/>
          <w:sz w:val="24"/>
          <w:szCs w:val="24"/>
        </w:rPr>
      </w:pPr>
    </w:p>
    <w:p w:rsidR="00775989" w:rsidRDefault="00775989">
      <w:pPr>
        <w:rPr>
          <w:rFonts w:ascii="Times New Roman" w:hAnsi="Times New Roman"/>
          <w:sz w:val="24"/>
          <w:szCs w:val="24"/>
        </w:rPr>
      </w:pPr>
    </w:p>
    <w:p w:rsidR="00775989" w:rsidRDefault="00775989">
      <w:pPr>
        <w:rPr>
          <w:rFonts w:ascii="Times New Roman" w:hAnsi="Times New Roman"/>
          <w:sz w:val="24"/>
          <w:szCs w:val="24"/>
        </w:rPr>
      </w:pPr>
    </w:p>
    <w:p w:rsidR="00775989" w:rsidRDefault="00775989">
      <w:pPr>
        <w:rPr>
          <w:rFonts w:ascii="Times New Roman" w:hAnsi="Times New Roman"/>
          <w:sz w:val="24"/>
          <w:szCs w:val="24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Pr="00C11A42" w:rsidRDefault="00775989" w:rsidP="00D93237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:rsidR="00775989" w:rsidRPr="00E7342D" w:rsidRDefault="00775989" w:rsidP="00D93237">
      <w:pPr>
        <w:jc w:val="center"/>
        <w:rPr>
          <w:rFonts w:ascii="Times New Roman" w:hAnsi="Times New Roman"/>
          <w:b/>
          <w:sz w:val="28"/>
          <w:szCs w:val="28"/>
        </w:rPr>
      </w:pPr>
      <w:r w:rsidRPr="00397234">
        <w:rPr>
          <w:rFonts w:ascii="Times New Roman" w:hAnsi="Times New Roman"/>
          <w:b/>
          <w:bCs/>
          <w:sz w:val="28"/>
          <w:szCs w:val="28"/>
        </w:rPr>
        <w:t>SPA-ПРОГРАММЫ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1560"/>
        <w:gridCol w:w="3260"/>
        <w:gridCol w:w="2126"/>
      </w:tblGrid>
      <w:tr w:rsidR="00775989" w:rsidRPr="00EE33DF" w:rsidTr="00EE33DF">
        <w:trPr>
          <w:trHeight w:val="754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SPA-ПРОГРАММЫ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ЕДИНОРАЗОВОЕ ПОСЕЩЕНИЕ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АБОНЕМЕНТ</w:t>
            </w:r>
          </w:p>
        </w:tc>
      </w:tr>
      <w:tr w:rsidR="00775989" w:rsidRPr="00EE33DF" w:rsidTr="00EE33DF">
        <w:trPr>
          <w:trHeight w:val="2002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СКУЛЬПТОР ТЕЛА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- авторский антицеллюлитный  массаж + обертывание + фито парная + чаепитие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1800 рублей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7200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>9000</w:t>
            </w:r>
            <w:r w:rsidRPr="00EE33DF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1832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МЕДОВОЕ НАСЛАЖДЕНИЕ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- медовый массаж + обертывание + фито парная + чай с медом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2300 рублей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9200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>11500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1974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ВОЛШЕБНОЕ ПРЕОБРАЖЕНИЕ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– испанский массаж лица и зоны декольте  + маска для лица + маникюр (аппаратный/европейский + покрытие лечебным лаком) + </w:t>
            </w: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10 минут загара в солярии в подарок!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4000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>5000</w:t>
            </w: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посещения</w:t>
            </w:r>
          </w:p>
        </w:tc>
      </w:tr>
      <w:tr w:rsidR="00775989" w:rsidRPr="00EE33DF" w:rsidTr="00EE33DF">
        <w:trPr>
          <w:trHeight w:val="1343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БИЗНЕС-ЛАНЧ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- расслабляющий массаж шейно-воротниковой зоны + бодрящий чай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 xml:space="preserve">1500 </w:t>
            </w: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  <w:tr w:rsidR="00775989" w:rsidRPr="00EE33DF" w:rsidTr="00EE33DF">
        <w:trPr>
          <w:trHeight w:val="2005"/>
        </w:trPr>
        <w:tc>
          <w:tcPr>
            <w:tcW w:w="340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OIL-МАССАЖ 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- массаж с применением натурального масла + кофейный пилинг + фито парная + </w:t>
            </w: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10 минут загара в солярии в подарок!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  <w:tc>
          <w:tcPr>
            <w:tcW w:w="32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1800 рублей</w:t>
            </w:r>
          </w:p>
        </w:tc>
        <w:tc>
          <w:tcPr>
            <w:tcW w:w="2126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7200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 </w:t>
            </w:r>
            <w:r w:rsidRPr="00EE33DF">
              <w:rPr>
                <w:rFonts w:ascii="Times New Roman" w:hAnsi="Times New Roman"/>
                <w:b/>
                <w:strike/>
                <w:sz w:val="24"/>
                <w:szCs w:val="24"/>
              </w:rPr>
              <w:t xml:space="preserve">9000 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посещений</w:t>
            </w:r>
          </w:p>
        </w:tc>
      </w:tr>
    </w:tbl>
    <w:p w:rsidR="00775989" w:rsidRDefault="00775989" w:rsidP="00E77E9C">
      <w:pPr>
        <w:jc w:val="right"/>
        <w:rPr>
          <w:rFonts w:ascii="Times New Roman" w:hAnsi="Times New Roman"/>
          <w:sz w:val="24"/>
          <w:szCs w:val="24"/>
        </w:rPr>
      </w:pPr>
    </w:p>
    <w:p w:rsidR="00775989" w:rsidRDefault="00775989" w:rsidP="00E77E9C">
      <w:pPr>
        <w:jc w:val="right"/>
        <w:rPr>
          <w:rFonts w:ascii="Times New Roman" w:hAnsi="Times New Roman"/>
          <w:sz w:val="24"/>
          <w:szCs w:val="24"/>
        </w:rPr>
      </w:pPr>
    </w:p>
    <w:p w:rsidR="00775989" w:rsidRDefault="00775989" w:rsidP="005E6F89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ПРИ  ПОКУПКЕ  КУРСА  - 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КАЖДАЯ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5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ПРОЦЕДУРА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ПОДАРОК!</w:t>
      </w:r>
    </w:p>
    <w:p w:rsidR="00775989" w:rsidRDefault="00775989" w:rsidP="005E6F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Pr="005E6F89" w:rsidRDefault="00775989" w:rsidP="005E6F8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Pr="005E6F89" w:rsidRDefault="00775989" w:rsidP="005E6F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ПАРИКМАХЕРСКИЙ ЗАЛ для ЛЕДИ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1984"/>
        <w:gridCol w:w="2268"/>
        <w:gridCol w:w="2410"/>
      </w:tblGrid>
      <w:tr w:rsidR="00775989" w:rsidRPr="00EE33DF" w:rsidTr="00EE33DF">
        <w:trPr>
          <w:trHeight w:val="754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ПАРИКМАХЕРСКИЕ УСЛУГИ 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1 ДЛИНА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2 ДЛИНА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 ДЛИНА</w:t>
            </w:r>
          </w:p>
        </w:tc>
      </w:tr>
      <w:tr w:rsidR="00775989" w:rsidRPr="00EE33DF" w:rsidTr="00EE33DF">
        <w:trPr>
          <w:trHeight w:val="496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Стрижка (+ сушка)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480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650 рублей</w:t>
            </w:r>
          </w:p>
        </w:tc>
      </w:tr>
      <w:tr w:rsidR="00775989" w:rsidRPr="00EE33DF" w:rsidTr="00EE33DF">
        <w:trPr>
          <w:trHeight w:val="563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Подравнивание волос</w:t>
            </w:r>
          </w:p>
        </w:tc>
        <w:tc>
          <w:tcPr>
            <w:tcW w:w="6662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200 рублей</w:t>
            </w:r>
          </w:p>
        </w:tc>
      </w:tr>
      <w:tr w:rsidR="00775989" w:rsidRPr="00EE33DF" w:rsidTr="00EE33DF">
        <w:trPr>
          <w:trHeight w:val="567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Оформление челки</w:t>
            </w:r>
          </w:p>
        </w:tc>
        <w:tc>
          <w:tcPr>
            <w:tcW w:w="6662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100 рублей</w:t>
            </w:r>
          </w:p>
        </w:tc>
      </w:tr>
      <w:tr w:rsidR="00775989" w:rsidRPr="00EE33DF" w:rsidTr="00EE33DF">
        <w:trPr>
          <w:trHeight w:val="547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Мытье головы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Сушка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Сушка по форме стрижки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130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230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Филировка</w:t>
            </w:r>
          </w:p>
        </w:tc>
        <w:tc>
          <w:tcPr>
            <w:tcW w:w="6662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250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Укладка феном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500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Укладка диффузором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250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Укладка утюжком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Укладка плойкой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700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Вечерняя прическа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Плетение кос</w:t>
            </w:r>
          </w:p>
        </w:tc>
        <w:tc>
          <w:tcPr>
            <w:tcW w:w="6662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200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волос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16"/>
                <w:szCs w:val="16"/>
              </w:rPr>
              <w:t>(без стоимости препаратов)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750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Сложное окрашивание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16"/>
                <w:szCs w:val="16"/>
              </w:rPr>
              <w:t>(без стоимости препаратов)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650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850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1200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Мелирование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16"/>
                <w:szCs w:val="16"/>
              </w:rPr>
              <w:t>(без стоимости препаратов)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500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750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950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корней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Химическая завивка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Ламинирование волос</w:t>
            </w:r>
          </w:p>
        </w:tc>
        <w:tc>
          <w:tcPr>
            <w:tcW w:w="1984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700 рублей</w:t>
            </w:r>
          </w:p>
        </w:tc>
        <w:tc>
          <w:tcPr>
            <w:tcW w:w="2268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  <w:tc>
          <w:tcPr>
            <w:tcW w:w="241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1300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Коррекция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окрашивание бровей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>ресниц</w:t>
            </w:r>
          </w:p>
        </w:tc>
        <w:tc>
          <w:tcPr>
            <w:tcW w:w="6662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150-200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</w:tr>
    </w:tbl>
    <w:p w:rsidR="00775989" w:rsidRDefault="00775989" w:rsidP="005E6F8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75989" w:rsidRPr="00C31D18" w:rsidRDefault="00775989" w:rsidP="00C31D1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720E3">
        <w:rPr>
          <w:rFonts w:ascii="Times New Roman" w:hAnsi="Times New Roman"/>
          <w:b/>
          <w:sz w:val="28"/>
          <w:szCs w:val="28"/>
          <w:u w:val="single"/>
        </w:rPr>
        <w:t>КАЖДАЯ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СТРИЖКА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ПОДАРОК!</w:t>
      </w:r>
    </w:p>
    <w:p w:rsidR="00775989" w:rsidRPr="009F6DD4" w:rsidRDefault="00775989" w:rsidP="009F6DD4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9F6D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ПАРИКМАХЕРСКИЙ ЗАЛ для ДЖЕНТЕЛЬМЕНОВ</w:t>
      </w:r>
    </w:p>
    <w:p w:rsidR="00775989" w:rsidRPr="008319E2" w:rsidRDefault="00775989" w:rsidP="009F6DD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6662"/>
      </w:tblGrid>
      <w:tr w:rsidR="00775989" w:rsidRPr="00EE33DF" w:rsidTr="00EE33DF">
        <w:trPr>
          <w:trHeight w:val="754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ПАРИКМАХЕРСКИЕ УСЛУГИ 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СТОИМОСТЬ </w:t>
            </w:r>
          </w:p>
        </w:tc>
      </w:tr>
      <w:tr w:rsidR="00775989" w:rsidRPr="00EE33DF" w:rsidTr="00EE33DF">
        <w:trPr>
          <w:trHeight w:val="496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Модельная стрижка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430 рублей</w:t>
            </w:r>
          </w:p>
        </w:tc>
      </w:tr>
      <w:tr w:rsidR="00775989" w:rsidRPr="00EE33DF" w:rsidTr="00EE33DF">
        <w:trPr>
          <w:trHeight w:val="563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Модельная удлиненная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480 рублей</w:t>
            </w:r>
          </w:p>
        </w:tc>
      </w:tr>
      <w:tr w:rsidR="00775989" w:rsidRPr="00EE33DF" w:rsidTr="00EE33DF">
        <w:trPr>
          <w:trHeight w:val="567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Креативная стрижка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550 рублей</w:t>
            </w:r>
          </w:p>
        </w:tc>
      </w:tr>
      <w:tr w:rsidR="00775989" w:rsidRPr="00EE33DF" w:rsidTr="00EE33DF">
        <w:trPr>
          <w:trHeight w:val="547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Спортивная стрижка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Спортивная стрижка с челкой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320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Под одну насадку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Под насадку с челкой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220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Наголо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Укладка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100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Сушка по форме стрижки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Мытье головы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волос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16"/>
                <w:szCs w:val="16"/>
              </w:rPr>
              <w:t>(без стоимости препаратов)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300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Тушевка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Окантовка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Стрижка бороды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Стрижка усов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Стрижка бровей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5"/>
        </w:trPr>
        <w:tc>
          <w:tcPr>
            <w:tcW w:w="368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Филировка</w:t>
            </w:r>
          </w:p>
        </w:tc>
        <w:tc>
          <w:tcPr>
            <w:tcW w:w="6662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250 рублей</w:t>
            </w:r>
          </w:p>
        </w:tc>
      </w:tr>
    </w:tbl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Pr="00100EE0" w:rsidRDefault="00775989" w:rsidP="00100EE0">
      <w:pPr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8720E3">
        <w:rPr>
          <w:rFonts w:ascii="Times New Roman" w:hAnsi="Times New Roman"/>
          <w:b/>
          <w:sz w:val="28"/>
          <w:szCs w:val="28"/>
          <w:u w:val="single"/>
        </w:rPr>
        <w:t>КАЖДАЯ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СТРИЖКА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720E3">
        <w:rPr>
          <w:rFonts w:ascii="Times New Roman" w:hAnsi="Times New Roman"/>
          <w:b/>
          <w:sz w:val="28"/>
          <w:szCs w:val="28"/>
          <w:u w:val="single"/>
        </w:rPr>
        <w:t>ПОДАРОК!</w:t>
      </w:r>
    </w:p>
    <w:p w:rsidR="00775989" w:rsidRDefault="00775989" w:rsidP="00B36E6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75989" w:rsidRPr="009F6DD4" w:rsidRDefault="00775989" w:rsidP="00B36E62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B36E6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E82CB1" w:rsidRDefault="00775989" w:rsidP="00B36E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УХОД ЗА ЛИЦОМ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1701"/>
        <w:gridCol w:w="2835"/>
      </w:tblGrid>
      <w:tr w:rsidR="00775989" w:rsidRPr="00EE33DF" w:rsidTr="00EE33DF">
        <w:trPr>
          <w:trHeight w:val="75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УХОД ЗА ЛИЦОМ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RANGE!B10"/>
            <w:bookmarkEnd w:id="0"/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Ультразвуковая чистка лица (RENeW)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940 рублей</w:t>
            </w:r>
          </w:p>
        </w:tc>
      </w:tr>
      <w:tr w:rsidR="00775989" w:rsidRPr="00EE33DF" w:rsidTr="00EE33DF">
        <w:trPr>
          <w:trHeight w:val="98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Механическая чистка лица (RENeW)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1300 рублей</w:t>
            </w:r>
          </w:p>
        </w:tc>
      </w:tr>
      <w:tr w:rsidR="00775989" w:rsidRPr="00EE33DF" w:rsidTr="00EE33DF">
        <w:trPr>
          <w:trHeight w:val="112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Чистка лица комбинированная (RENeW)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1450 рублей</w:t>
            </w:r>
          </w:p>
        </w:tc>
      </w:tr>
      <w:tr w:rsidR="00775989" w:rsidRPr="00EE33DF" w:rsidTr="00EE33DF">
        <w:trPr>
          <w:trHeight w:val="83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Фитиновый пилинг (RENeW)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980 рублей</w:t>
            </w:r>
          </w:p>
        </w:tc>
      </w:tr>
      <w:tr w:rsidR="00775989" w:rsidRPr="00EE33DF" w:rsidTr="00EE33DF">
        <w:trPr>
          <w:trHeight w:val="98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Процедура лечения акне/постакне (лицу)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700 рублей</w:t>
            </w:r>
          </w:p>
        </w:tc>
      </w:tr>
      <w:tr w:rsidR="00775989" w:rsidRPr="00EE33DF" w:rsidTr="00EE33DF">
        <w:trPr>
          <w:trHeight w:val="141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Процедура лечения акне/постакне (воротниковая зона, спина, грудь)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650 рублей</w:t>
            </w:r>
          </w:p>
        </w:tc>
      </w:tr>
      <w:tr w:rsidR="00775989" w:rsidRPr="00EE33DF" w:rsidTr="00EE33DF">
        <w:trPr>
          <w:trHeight w:val="687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Дарсонваль для кожи головы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Дарсонваль для тела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Дарсонваль для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Классический массаж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Классический массаж лицо + шея + декольте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550 рублей</w:t>
            </w:r>
          </w:p>
        </w:tc>
      </w:tr>
    </w:tbl>
    <w:p w:rsidR="00775989" w:rsidRDefault="00775989" w:rsidP="00100EE0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 w:rsidP="00100EE0">
      <w:pPr>
        <w:rPr>
          <w:rFonts w:ascii="Times New Roman" w:hAnsi="Times New Roman"/>
          <w:sz w:val="28"/>
          <w:szCs w:val="28"/>
          <w:lang w:val="en-US"/>
        </w:rPr>
      </w:pPr>
    </w:p>
    <w:p w:rsidR="00775989" w:rsidRPr="00536679" w:rsidRDefault="00775989" w:rsidP="00100EE0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100EE0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775989" w:rsidRPr="009F6DD4" w:rsidRDefault="00775989" w:rsidP="00100E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11A42">
        <w:rPr>
          <w:rFonts w:ascii="Times New Roman" w:hAnsi="Times New Roman"/>
          <w:b/>
          <w:sz w:val="28"/>
          <w:szCs w:val="28"/>
        </w:rPr>
        <w:t>РАЙС-ЛИСТ</w:t>
      </w:r>
    </w:p>
    <w:p w:rsidR="00775989" w:rsidRDefault="00775989" w:rsidP="00100EE0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B36E62" w:rsidRDefault="00775989" w:rsidP="00100E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ЭЛОС-ОМОЛОЖЕНИЕ И ЛЕЧЕНИЕ КОЖИ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1701"/>
        <w:gridCol w:w="2835"/>
      </w:tblGrid>
      <w:tr w:rsidR="00775989" w:rsidRPr="00EE33DF" w:rsidTr="00EE33DF">
        <w:trPr>
          <w:trHeight w:val="75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ЭЛОС-ПРОЦЕДУРЫ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 сеанс элос – омоложения кожи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1 190 рублей</w:t>
            </w:r>
          </w:p>
        </w:tc>
      </w:tr>
      <w:tr w:rsidR="00775989" w:rsidRPr="00EE33DF" w:rsidTr="00EE33DF">
        <w:trPr>
          <w:trHeight w:val="70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3 сеанса элос –  омоложения кожи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3 460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элос –  омоложения кожи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5 650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7 сеансов элос –  омоложения кожи лица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7 740 рублей</w:t>
            </w:r>
          </w:p>
        </w:tc>
      </w:tr>
      <w:tr w:rsidR="00775989" w:rsidRPr="00EE33DF" w:rsidTr="00EE33DF">
        <w:trPr>
          <w:trHeight w:val="69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3 сеанса элос – удаления пигментации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1470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элос – лечение кожи воротниковой зоны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2350 рублей</w:t>
            </w:r>
          </w:p>
        </w:tc>
      </w:tr>
      <w:tr w:rsidR="00775989" w:rsidRPr="00EE33DF" w:rsidTr="00EE33DF">
        <w:trPr>
          <w:trHeight w:val="982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Лечение «сосудистых звездочек» (голень, рука, бедро – одна зона на выбор)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740 рублей</w:t>
            </w:r>
          </w:p>
        </w:tc>
      </w:tr>
      <w:tr w:rsidR="00775989" w:rsidRPr="00EE33DF" w:rsidTr="00EE33DF">
        <w:trPr>
          <w:trHeight w:val="1138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ind w:left="-23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 xml:space="preserve">Удаление пигментации </w:t>
            </w:r>
          </w:p>
          <w:p w:rsidR="00775989" w:rsidRPr="00EE33DF" w:rsidRDefault="00775989" w:rsidP="00EE33DF">
            <w:pPr>
              <w:spacing w:after="0" w:line="240" w:lineRule="auto"/>
              <w:ind w:left="-23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(лицо, шея, воротниковая зона, предплечье рук, голень, кисть – одна зона на выбор)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750 рублей</w:t>
            </w:r>
          </w:p>
        </w:tc>
      </w:tr>
      <w:tr w:rsidR="00775989" w:rsidRPr="00EE33DF" w:rsidTr="00EE33DF">
        <w:trPr>
          <w:trHeight w:val="141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ЭЛОС-ЛЕЧЕНИЕ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111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  сеанс   элос – лечение кожи лица (акне/ постакне)+нанесение лечебной противоугревой маски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690 рублей</w:t>
            </w:r>
          </w:p>
        </w:tc>
      </w:tr>
      <w:tr w:rsidR="00775989" w:rsidRPr="00EE33DF" w:rsidTr="00EE33DF">
        <w:trPr>
          <w:trHeight w:val="141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3 сеанса  элос – лечение кожи лица (акне/ постакне) + нанесение лечебной противоугревой маски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1960 рублей</w:t>
            </w:r>
          </w:p>
        </w:tc>
      </w:tr>
      <w:tr w:rsidR="00775989" w:rsidRPr="00EE33DF" w:rsidTr="00EE33DF">
        <w:trPr>
          <w:trHeight w:val="141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элос – лечение кожи лица (акне/ постакне) + нанесение лечебной противоугревой маски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2990 рублей</w:t>
            </w:r>
          </w:p>
        </w:tc>
      </w:tr>
    </w:tbl>
    <w:p w:rsidR="00775989" w:rsidRDefault="00775989" w:rsidP="002041C8">
      <w:pPr>
        <w:rPr>
          <w:rFonts w:ascii="Times New Roman" w:hAnsi="Times New Roman"/>
          <w:sz w:val="28"/>
          <w:szCs w:val="28"/>
        </w:rPr>
      </w:pPr>
    </w:p>
    <w:p w:rsidR="00775989" w:rsidRPr="009F6DD4" w:rsidRDefault="00775989" w:rsidP="005B0309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5B0309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5B0309" w:rsidRDefault="00775989" w:rsidP="005B03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ЭЛОС-ЭПИЛЯЦИЯ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1701"/>
        <w:gridCol w:w="2835"/>
      </w:tblGrid>
      <w:tr w:rsidR="00775989" w:rsidRPr="00EE33DF" w:rsidTr="00EE33DF">
        <w:trPr>
          <w:trHeight w:val="83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ЭЛОС-ЭПИЛЯЦИЯ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области 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>над верхней губой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780 рублей</w:t>
            </w:r>
          </w:p>
        </w:tc>
      </w:tr>
      <w:tr w:rsidR="00775989" w:rsidRPr="00EE33DF" w:rsidTr="00EE33DF">
        <w:trPr>
          <w:trHeight w:val="98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области 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>подмышечных впадин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980 рублей</w:t>
            </w:r>
          </w:p>
        </w:tc>
      </w:tr>
      <w:tr w:rsidR="00775989" w:rsidRPr="00EE33DF" w:rsidTr="00EE33DF">
        <w:trPr>
          <w:trHeight w:val="76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зоны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 xml:space="preserve"> глубокого бикини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1890 рублей</w:t>
            </w:r>
          </w:p>
        </w:tc>
      </w:tr>
      <w:tr w:rsidR="00775989" w:rsidRPr="00EE33DF" w:rsidTr="00EE33DF">
        <w:trPr>
          <w:trHeight w:val="70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голеней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2670 рублей</w:t>
            </w:r>
          </w:p>
        </w:tc>
      </w:tr>
      <w:tr w:rsidR="00775989" w:rsidRPr="00EE33DF" w:rsidTr="00EE33DF">
        <w:trPr>
          <w:trHeight w:val="54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бедер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3600 рублей</w:t>
            </w:r>
          </w:p>
        </w:tc>
      </w:tr>
      <w:tr w:rsidR="00775989" w:rsidRPr="00EE33DF" w:rsidTr="00EE33DF">
        <w:trPr>
          <w:trHeight w:val="70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сеанса элос-эпиляции рук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2290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1120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подмышечных впадин, зоны глубокого бикини, голеней и бедер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4990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99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области 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>над верхней губой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1200 рублей</w:t>
            </w:r>
          </w:p>
        </w:tc>
      </w:tr>
      <w:tr w:rsidR="00775989" w:rsidRPr="00EE33DF" w:rsidTr="00EE33DF">
        <w:trPr>
          <w:trHeight w:val="97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области 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>подмышечных впадин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1600 рублей</w:t>
            </w:r>
          </w:p>
        </w:tc>
      </w:tr>
      <w:tr w:rsidR="00775989" w:rsidRPr="00EE33DF" w:rsidTr="00EE33DF">
        <w:trPr>
          <w:trHeight w:val="83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зоны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 xml:space="preserve"> глубокого бикини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3200 рублей</w:t>
            </w:r>
          </w:p>
        </w:tc>
      </w:tr>
      <w:tr w:rsidR="00775989" w:rsidRPr="00EE33DF" w:rsidTr="00EE33DF">
        <w:trPr>
          <w:trHeight w:val="55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голеней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3820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84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бедер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5850 рублей</w:t>
            </w:r>
          </w:p>
        </w:tc>
      </w:tr>
      <w:tr w:rsidR="00775989" w:rsidRPr="00EE33DF" w:rsidTr="00EE33DF">
        <w:trPr>
          <w:trHeight w:val="840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рук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3820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112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сеансов элос-эпиляции подмышечных впадин, зоны глубокого бикини, голеней и бедер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8300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</w:tbl>
    <w:p w:rsidR="00775989" w:rsidRPr="009F6DD4" w:rsidRDefault="00775989" w:rsidP="007A5B2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11A42">
        <w:rPr>
          <w:rFonts w:ascii="Times New Roman" w:hAnsi="Times New Roman"/>
          <w:b/>
          <w:sz w:val="28"/>
          <w:szCs w:val="28"/>
        </w:rPr>
        <w:t>РАЙС-ЛИСТ</w:t>
      </w:r>
    </w:p>
    <w:p w:rsidR="00775989" w:rsidRDefault="00775989" w:rsidP="007A5B29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E82CB1" w:rsidRDefault="00775989" w:rsidP="007A5B2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ОМОЛОЖЕНИЕ </w:t>
      </w:r>
      <w:r>
        <w:rPr>
          <w:rFonts w:ascii="Times New Roman" w:hAnsi="Times New Roman"/>
          <w:b/>
          <w:sz w:val="28"/>
          <w:szCs w:val="28"/>
        </w:rPr>
        <w:t>КОЖИ ЛИЦА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1701"/>
        <w:gridCol w:w="2835"/>
      </w:tblGrid>
      <w:tr w:rsidR="00775989" w:rsidRPr="00EE33DF" w:rsidTr="00EE33DF">
        <w:trPr>
          <w:trHeight w:val="75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-ЛИФТИНГ 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(радиочастотный лифтинг)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RF–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лифтинг лица (демакияж, нанесение токопроводящего геля, 20 минут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-маска по типу кожи)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690 рублей</w:t>
            </w:r>
          </w:p>
        </w:tc>
      </w:tr>
      <w:tr w:rsidR="00775989" w:rsidRPr="00EE33DF" w:rsidTr="00EE33DF">
        <w:trPr>
          <w:trHeight w:val="70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-лифтинг лица (демакияж, нанесение токопроводящего геля, 20 минут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+ гиалоурановая кислота + альгинатная маска) 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1200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 сеанса RF–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лифтинг лица (демакияж, нанесение токопроводящего геля, 20 мин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-маска по типу кожи)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1790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3 сеанса RF–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лифтинг лица (демакияж, нанесение токопроводящего геля, 20 минут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+ гиалоурановая кислота + альгинатная маска) 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3490 рублей</w:t>
            </w:r>
          </w:p>
        </w:tc>
      </w:tr>
      <w:tr w:rsidR="00775989" w:rsidRPr="00EE33DF" w:rsidTr="00EE33DF">
        <w:trPr>
          <w:trHeight w:val="69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 сеансов RF–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лифтинг лица (демакияж, нанесение токопроводящего геля, 20 минут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>-маска по типу кожи)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2490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5 сеансов 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-лифтинг лица (демакияж, нанесение токопроводящего геля 20 минут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+ гиалоурановая кислота + альгинатная маска) 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5700 рублей</w:t>
            </w:r>
          </w:p>
        </w:tc>
      </w:tr>
    </w:tbl>
    <w:p w:rsidR="00775989" w:rsidRDefault="00775989" w:rsidP="007A5B29">
      <w:pPr>
        <w:rPr>
          <w:rFonts w:ascii="Times New Roman" w:hAnsi="Times New Roman"/>
          <w:sz w:val="28"/>
          <w:szCs w:val="28"/>
        </w:rPr>
      </w:pPr>
    </w:p>
    <w:p w:rsidR="00775989" w:rsidRDefault="00775989" w:rsidP="007A5B2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>
      <w:pPr>
        <w:rPr>
          <w:rFonts w:ascii="Times New Roman" w:hAnsi="Times New Roman"/>
          <w:sz w:val="28"/>
          <w:szCs w:val="28"/>
          <w:lang w:val="en-US"/>
        </w:rPr>
      </w:pPr>
    </w:p>
    <w:p w:rsidR="00775989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Pr="009F6DD4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11A42">
        <w:rPr>
          <w:rFonts w:ascii="Times New Roman" w:hAnsi="Times New Roman"/>
          <w:b/>
          <w:sz w:val="28"/>
          <w:szCs w:val="28"/>
        </w:rPr>
        <w:t>РАЙС-ЛИСТ</w:t>
      </w:r>
    </w:p>
    <w:p w:rsidR="00775989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611757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ПРОЦЕДУРЫ КОРРЕКЦИИ ФИГУРЫ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0"/>
        <w:gridCol w:w="1560"/>
        <w:gridCol w:w="2835"/>
      </w:tblGrid>
      <w:tr w:rsidR="00775989" w:rsidRPr="00EE33DF" w:rsidTr="00EE33DF">
        <w:trPr>
          <w:trHeight w:val="754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КАВИТАЦИЯ И </w:t>
            </w:r>
            <w:r w:rsidRPr="00EE33D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RF-</w:t>
            </w: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ЛИФТИНГ</w:t>
            </w:r>
          </w:p>
        </w:tc>
        <w:tc>
          <w:tcPr>
            <w:tcW w:w="156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3 сеанса кавитации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1990 рублей</w:t>
            </w:r>
          </w:p>
        </w:tc>
      </w:tr>
      <w:tr w:rsidR="00775989" w:rsidRPr="00EE33DF" w:rsidTr="00EE33DF">
        <w:trPr>
          <w:trHeight w:val="707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кавитации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3400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10 сеансов кавитации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6800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3 сеанса кавитации и RF-лифтинга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 xml:space="preserve">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2400 рублей</w:t>
            </w:r>
          </w:p>
        </w:tc>
      </w:tr>
      <w:tr w:rsidR="00775989" w:rsidRPr="00EE33DF" w:rsidTr="00EE33DF">
        <w:trPr>
          <w:trHeight w:val="693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кавитации и RF-лифтинга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 xml:space="preserve">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3900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10 сеансов кавитации и RF-лифтинга</w:t>
            </w:r>
            <w:r w:rsidRPr="00EE33DF">
              <w:rPr>
                <w:rFonts w:ascii="Times New Roman" w:hAnsi="Times New Roman"/>
                <w:sz w:val="28"/>
                <w:szCs w:val="28"/>
              </w:rPr>
              <w:br/>
              <w:t xml:space="preserve"> (одной зоны на выбор)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7700 рублей</w:t>
            </w:r>
          </w:p>
        </w:tc>
      </w:tr>
    </w:tbl>
    <w:p w:rsidR="00775989" w:rsidRDefault="00775989" w:rsidP="003D527E">
      <w:pPr>
        <w:rPr>
          <w:rFonts w:ascii="Times New Roman" w:hAnsi="Times New Roman"/>
          <w:sz w:val="28"/>
          <w:szCs w:val="28"/>
        </w:rPr>
      </w:pPr>
    </w:p>
    <w:tbl>
      <w:tblPr>
        <w:tblW w:w="9180" w:type="dxa"/>
        <w:tblInd w:w="108" w:type="dxa"/>
        <w:tblLook w:val="0000"/>
      </w:tblPr>
      <w:tblGrid>
        <w:gridCol w:w="5220"/>
        <w:gridCol w:w="1980"/>
        <w:gridCol w:w="1980"/>
      </w:tblGrid>
      <w:tr w:rsidR="00775989" w:rsidRPr="00EE33DF" w:rsidTr="00C62C2C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75989" w:rsidRPr="00AA4CC1" w:rsidRDefault="00775989" w:rsidP="006117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Предлагаемые з</w:t>
            </w:r>
            <w:r w:rsidRPr="00AA4C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оны на выбор: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живот, </w:t>
            </w:r>
            <w:r w:rsidRPr="00AA4CC1">
              <w:rPr>
                <w:rFonts w:ascii="Times New Roman" w:hAnsi="Times New Roman"/>
                <w:sz w:val="28"/>
                <w:szCs w:val="28"/>
                <w:lang w:eastAsia="ru-RU"/>
              </w:rPr>
              <w:t>ягодицы, спина, 1/2, бока, наружная часть бедра, внутренняя часть бедра, надколенная область, руки, галифе.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75989" w:rsidRDefault="00775989" w:rsidP="0061175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775989" w:rsidRDefault="00775989" w:rsidP="0061175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775989" w:rsidRDefault="00775989" w:rsidP="0061175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775989" w:rsidRPr="00AA4CC1" w:rsidRDefault="00775989" w:rsidP="0061175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75989" w:rsidRPr="00AA4CC1" w:rsidRDefault="00775989" w:rsidP="006117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611757">
      <w:pPr>
        <w:rPr>
          <w:rFonts w:ascii="Times New Roman" w:hAnsi="Times New Roman"/>
          <w:b/>
          <w:sz w:val="28"/>
          <w:szCs w:val="28"/>
        </w:rPr>
      </w:pPr>
    </w:p>
    <w:p w:rsidR="00775989" w:rsidRPr="009F6DD4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11A42">
        <w:rPr>
          <w:rFonts w:ascii="Times New Roman" w:hAnsi="Times New Roman"/>
          <w:b/>
          <w:sz w:val="28"/>
          <w:szCs w:val="28"/>
        </w:rPr>
        <w:t>РАЙС-ЛИСТ</w:t>
      </w:r>
    </w:p>
    <w:p w:rsidR="00775989" w:rsidRPr="00611757" w:rsidRDefault="00775989" w:rsidP="00611757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611757" w:rsidRDefault="00775989" w:rsidP="0053667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0"/>
        <w:gridCol w:w="1560"/>
        <w:gridCol w:w="2835"/>
      </w:tblGrid>
      <w:tr w:rsidR="00775989" w:rsidRPr="00EE33DF" w:rsidTr="00EE33DF">
        <w:trPr>
          <w:trHeight w:val="754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КОРРЕКЦИЯ БРОВЕЙ И РЕСНИЦ</w:t>
            </w:r>
          </w:p>
        </w:tc>
        <w:tc>
          <w:tcPr>
            <w:tcW w:w="156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бровей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180 рублей</w:t>
            </w:r>
          </w:p>
        </w:tc>
      </w:tr>
      <w:tr w:rsidR="00775989" w:rsidRPr="00EE33DF" w:rsidTr="00EE33DF">
        <w:trPr>
          <w:trHeight w:val="707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ресниц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180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Оформление бровей и ресниц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220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Окрашивание бровей и ресниц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230 рублей</w:t>
            </w:r>
          </w:p>
        </w:tc>
      </w:tr>
    </w:tbl>
    <w:p w:rsidR="00775989" w:rsidRDefault="00775989" w:rsidP="002808BA">
      <w:pPr>
        <w:rPr>
          <w:rFonts w:ascii="Times New Roman" w:hAnsi="Times New Roman"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Pr="009F6DD4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11A42">
        <w:rPr>
          <w:rFonts w:ascii="Times New Roman" w:hAnsi="Times New Roman"/>
          <w:b/>
          <w:sz w:val="28"/>
          <w:szCs w:val="28"/>
        </w:rPr>
        <w:t>РАЙС-ЛИСТ</w:t>
      </w:r>
    </w:p>
    <w:p w:rsidR="00775989" w:rsidRDefault="00775989" w:rsidP="00A31C5C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611757" w:rsidRDefault="00775989" w:rsidP="00BA2EA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ДЕПИЛЯЦИЯ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0"/>
        <w:gridCol w:w="1560"/>
        <w:gridCol w:w="2835"/>
      </w:tblGrid>
      <w:tr w:rsidR="00775989" w:rsidRPr="00EE33DF" w:rsidTr="00EE33DF">
        <w:trPr>
          <w:trHeight w:val="754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ДЕПИЛЯЦИЯ</w:t>
            </w:r>
          </w:p>
        </w:tc>
        <w:tc>
          <w:tcPr>
            <w:tcW w:w="156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Наружная сахарная депиляция зона бикини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600 рублей</w:t>
            </w:r>
          </w:p>
        </w:tc>
      </w:tr>
      <w:tr w:rsidR="00775989" w:rsidRPr="00EE33DF" w:rsidTr="00EE33DF">
        <w:trPr>
          <w:trHeight w:val="707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Полная сахарная депиляция зона бикини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1200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Сахарная депиляция зона выше колен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Сахарная депиляция зона голень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</w:tr>
      <w:tr w:rsidR="00775989" w:rsidRPr="00EE33DF" w:rsidTr="00EE33DF">
        <w:trPr>
          <w:trHeight w:val="693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Сахарная депиляция зона рук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Сахарная депиляция зона подмышек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390 рублей</w:t>
            </w:r>
          </w:p>
        </w:tc>
      </w:tr>
      <w:tr w:rsidR="00775989" w:rsidRPr="00EE33DF" w:rsidTr="00EE33DF">
        <w:trPr>
          <w:trHeight w:val="689"/>
        </w:trPr>
        <w:tc>
          <w:tcPr>
            <w:tcW w:w="5670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Сахарная депиляция зона губ ARAVIA</w:t>
            </w:r>
          </w:p>
        </w:tc>
        <w:tc>
          <w:tcPr>
            <w:tcW w:w="1560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200 рублей</w:t>
            </w:r>
          </w:p>
        </w:tc>
      </w:tr>
    </w:tbl>
    <w:p w:rsidR="00775989" w:rsidRDefault="00775989" w:rsidP="00A31C5C">
      <w:pPr>
        <w:rPr>
          <w:rFonts w:ascii="Times New Roman" w:hAnsi="Times New Roman"/>
          <w:sz w:val="28"/>
          <w:szCs w:val="28"/>
        </w:rPr>
      </w:pPr>
    </w:p>
    <w:p w:rsidR="00775989" w:rsidRPr="00AA4CC1" w:rsidRDefault="00775989" w:rsidP="00A31C5C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 w:rsidP="00BA2E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Pr="009F6DD4" w:rsidRDefault="00775989" w:rsidP="00BA2EA9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BA2EA9">
      <w:pPr>
        <w:jc w:val="center"/>
        <w:rPr>
          <w:rFonts w:ascii="Times New Roman" w:hAnsi="Times New Roman"/>
          <w:b/>
          <w:sz w:val="28"/>
          <w:szCs w:val="28"/>
        </w:rPr>
      </w:pPr>
      <w:r w:rsidRPr="00B36E62">
        <w:rPr>
          <w:rFonts w:ascii="Times New Roman" w:hAnsi="Times New Roman"/>
          <w:b/>
          <w:sz w:val="28"/>
          <w:szCs w:val="28"/>
        </w:rPr>
        <w:t>КОСМЕТОЛОГИЧЕСКИЕ ПРОЦЕДУРЫ</w:t>
      </w:r>
    </w:p>
    <w:p w:rsidR="00775989" w:rsidRPr="00153B44" w:rsidRDefault="00775989" w:rsidP="00153B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ПРОЦЕДУРЫ КОРРЕКЦИИ ФИГУРЫ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1701"/>
        <w:gridCol w:w="2835"/>
      </w:tblGrid>
      <w:tr w:rsidR="00775989" w:rsidRPr="00EE33DF" w:rsidTr="00EE33DF">
        <w:trPr>
          <w:trHeight w:val="83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ЛАЗЕРНАЯ ЛИПОСАКЦИЯ</w:t>
            </w:r>
          </w:p>
        </w:tc>
        <w:tc>
          <w:tcPr>
            <w:tcW w:w="170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835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77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 сеанс лазерной липосакции трех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3 500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98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3 сеанса лазерной липосакции трех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76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5 сеансов лазерной липосакции трех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14 000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70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7 сеансов лазерной липосакции трех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54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10 сеансов лазерной липосакции трех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709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1 сеанс лазерной  липосакции +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(радиочастотный лифтинг) двух зон на выбор 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0 -RF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1120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3 сеанса лазерной  липосакции +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(радиочастотный лифтинг) двух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0 -RF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99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5 сеансов лазерной  липосакции +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(радиочастотный лифтинг) двух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0 -RF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97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7 сеансов лазерной  липосакции +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(радиочастотный лифтинг) двух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0 -RF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40 000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775989" w:rsidRPr="00EE33DF" w:rsidTr="00EE33DF">
        <w:trPr>
          <w:trHeight w:val="839"/>
        </w:trPr>
        <w:tc>
          <w:tcPr>
            <w:tcW w:w="5529" w:type="dxa"/>
            <w:vAlign w:val="bottom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10 сеансов лазерной  липосакции + </w:t>
            </w: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RF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(радиочастотный лифтинг) двух зон на выбор</w:t>
            </w:r>
          </w:p>
        </w:tc>
        <w:tc>
          <w:tcPr>
            <w:tcW w:w="1701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2</w:t>
            </w:r>
            <w:r w:rsidRPr="00EE33DF">
              <w:rPr>
                <w:rFonts w:ascii="Times New Roman" w:hAnsi="Times New Roman"/>
                <w:sz w:val="24"/>
                <w:szCs w:val="24"/>
                <w:lang w:val="en-US"/>
              </w:rPr>
              <w:t>0 -RF</w:t>
            </w:r>
          </w:p>
        </w:tc>
        <w:tc>
          <w:tcPr>
            <w:tcW w:w="2835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56 000 </w:t>
            </w:r>
            <w:r w:rsidRPr="00EE33DF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</w:tbl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Default="00775989">
      <w:pPr>
        <w:rPr>
          <w:rFonts w:ascii="Times New Roman" w:hAnsi="Times New Roman"/>
          <w:sz w:val="28"/>
          <w:szCs w:val="28"/>
        </w:rPr>
      </w:pPr>
    </w:p>
    <w:p w:rsidR="00775989" w:rsidRPr="009F6DD4" w:rsidRDefault="00775989" w:rsidP="00AC4AF8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AC4AF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ПРОЦЕДУРЫ ПО УХОДУ ЗА НОГТЯМИ И КОЖЕЙ РУК</w:t>
      </w:r>
    </w:p>
    <w:p w:rsidR="00775989" w:rsidRPr="00153B44" w:rsidRDefault="00775989" w:rsidP="00AC4AF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4536"/>
      </w:tblGrid>
      <w:tr w:rsidR="00775989" w:rsidRPr="00EE33DF" w:rsidTr="00EE33DF">
        <w:trPr>
          <w:trHeight w:val="83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МАНИКЮР</w:t>
            </w:r>
          </w:p>
        </w:tc>
        <w:tc>
          <w:tcPr>
            <w:tcW w:w="453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69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Маникюр обрезной классический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692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Маникюр необрезной европейский 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56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Мужской маникюр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</w:tr>
      <w:tr w:rsidR="00775989" w:rsidRPr="00EE33DF" w:rsidTr="00EE33DF">
        <w:trPr>
          <w:trHeight w:val="55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Детский маникюр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рублей</w:t>
            </w:r>
          </w:p>
        </w:tc>
      </w:tr>
      <w:tr w:rsidR="00775989" w:rsidRPr="00EE33DF" w:rsidTr="00EE33DF">
        <w:trPr>
          <w:trHeight w:val="54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Покрытие лаком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(база, 2 слоя лака, верхнее покрытие)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720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775989" w:rsidRPr="00EE33DF" w:rsidTr="00EE33DF">
        <w:trPr>
          <w:trHeight w:val="68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Снятие лака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69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Дизайн ногтей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50 рублей</w:t>
            </w:r>
          </w:p>
        </w:tc>
      </w:tr>
      <w:tr w:rsidR="00775989" w:rsidRPr="00EE33DF" w:rsidTr="00EE33DF">
        <w:trPr>
          <w:trHeight w:val="97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Парафинотерапия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(парафиновая ванночка, крем для рук)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828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SPA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-маникюр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(мацерация, пилинг кожи рук, маска, массаж рук)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700 рублей</w:t>
            </w:r>
          </w:p>
        </w:tc>
      </w:tr>
      <w:tr w:rsidR="00775989" w:rsidRPr="00EE33DF" w:rsidTr="00EE33DF">
        <w:trPr>
          <w:trHeight w:val="838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ногтей гель-лаком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700 рублей</w:t>
            </w:r>
          </w:p>
        </w:tc>
      </w:tr>
      <w:tr w:rsidR="00775989" w:rsidRPr="00EE33DF" w:rsidTr="00EE33DF">
        <w:trPr>
          <w:trHeight w:val="82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ногтей гель-лаком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</w:tr>
      <w:tr w:rsidR="00775989" w:rsidRPr="00EE33DF" w:rsidTr="00EE33DF">
        <w:trPr>
          <w:trHeight w:val="81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Снятие гель-лака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771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Укрепление ногтей био-гелем однотонное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1300 рублей</w:t>
            </w:r>
          </w:p>
        </w:tc>
      </w:tr>
      <w:tr w:rsidR="00775989" w:rsidRPr="00EE33DF" w:rsidTr="00EE33DF">
        <w:trPr>
          <w:trHeight w:val="626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Укрепление ногтей био-гелем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1400 рублей</w:t>
            </w:r>
          </w:p>
        </w:tc>
      </w:tr>
    </w:tbl>
    <w:p w:rsidR="00775989" w:rsidRDefault="00775989" w:rsidP="008F48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8F48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8F48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Pr="009F6DD4" w:rsidRDefault="00775989" w:rsidP="004A7D81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8F48C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ПРОЦЕДУРЫ ПО УХОДУ ЗА НОГТЯМИ  КОЖЕЙ НОГ</w:t>
      </w:r>
    </w:p>
    <w:p w:rsidR="00775989" w:rsidRPr="00153B44" w:rsidRDefault="00775989" w:rsidP="008F48C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4536"/>
      </w:tblGrid>
      <w:tr w:rsidR="00775989" w:rsidRPr="00EE33DF" w:rsidTr="00EE33DF">
        <w:trPr>
          <w:trHeight w:val="834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МАНИКЮР</w:t>
            </w:r>
          </w:p>
        </w:tc>
        <w:tc>
          <w:tcPr>
            <w:tcW w:w="4536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</w:t>
            </w:r>
          </w:p>
        </w:tc>
      </w:tr>
      <w:tr w:rsidR="00775989" w:rsidRPr="00EE33DF" w:rsidTr="00EE33DF">
        <w:trPr>
          <w:trHeight w:val="69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Педикюр обрезной классический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</w:tr>
      <w:tr w:rsidR="00775989" w:rsidRPr="00EE33DF" w:rsidTr="00EE33DF">
        <w:trPr>
          <w:trHeight w:val="692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Педикюр необрезной европейский 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</w:tr>
      <w:tr w:rsidR="00775989" w:rsidRPr="00EE33DF" w:rsidTr="00EE33DF">
        <w:trPr>
          <w:trHeight w:val="56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Мужской педикюр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1200 рублей</w:t>
            </w:r>
          </w:p>
        </w:tc>
      </w:tr>
      <w:tr w:rsidR="00775989" w:rsidRPr="00EE33DF" w:rsidTr="00EE33DF">
        <w:trPr>
          <w:trHeight w:val="545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Покрытие лаком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(база, 2 слоя лака, верхнее покрытие)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775989" w:rsidRPr="00EE33DF" w:rsidTr="00EE33DF">
        <w:trPr>
          <w:trHeight w:val="57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150 рублей</w:t>
            </w:r>
          </w:p>
        </w:tc>
      </w:tr>
      <w:tr w:rsidR="00775989" w:rsidRPr="00EE33DF" w:rsidTr="00EE33DF">
        <w:trPr>
          <w:trHeight w:val="551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Снятие лака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775989" w:rsidRPr="00EE33DF" w:rsidTr="00EE33DF">
        <w:trPr>
          <w:trHeight w:val="558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Дизайн ногтей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от 50 рублей</w:t>
            </w:r>
          </w:p>
        </w:tc>
      </w:tr>
      <w:tr w:rsidR="00775989" w:rsidRPr="00EE33DF" w:rsidTr="00EE33DF">
        <w:trPr>
          <w:trHeight w:val="850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Парафинотерапия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(парафиновая ванночка, крем для  ног)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400 р</w:t>
            </w:r>
            <w:bookmarkStart w:id="1" w:name="_GoBack"/>
            <w:bookmarkEnd w:id="1"/>
            <w:r w:rsidRPr="00EE33DF">
              <w:rPr>
                <w:rFonts w:ascii="Times New Roman" w:hAnsi="Times New Roman"/>
                <w:sz w:val="24"/>
                <w:szCs w:val="24"/>
              </w:rPr>
              <w:t>ублей</w:t>
            </w:r>
          </w:p>
        </w:tc>
      </w:tr>
      <w:tr w:rsidR="00775989" w:rsidRPr="00EE33DF" w:rsidTr="00EE33DF">
        <w:trPr>
          <w:trHeight w:val="693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  <w:lang w:val="en-US"/>
              </w:rPr>
              <w:t>SPA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-педикюр </w:t>
            </w:r>
          </w:p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0"/>
                <w:szCs w:val="20"/>
              </w:rPr>
              <w:t>(мацерация, пилинг кожи  ног, маска, массаж  ног, педикюр обрезной/необрезной)</w:t>
            </w:r>
            <w:r w:rsidRPr="00EE33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1500 рублей</w:t>
            </w:r>
          </w:p>
        </w:tc>
      </w:tr>
      <w:tr w:rsidR="00775989" w:rsidRPr="00EE33DF" w:rsidTr="00EE33DF">
        <w:trPr>
          <w:trHeight w:val="702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ногтей гель-лаком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</w:tr>
      <w:tr w:rsidR="00775989" w:rsidRPr="00EE33DF" w:rsidTr="00EE33DF">
        <w:trPr>
          <w:trHeight w:val="706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Покрытие ногтей гель-лаком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900 рублей</w:t>
            </w:r>
          </w:p>
        </w:tc>
      </w:tr>
      <w:tr w:rsidR="00775989" w:rsidRPr="00EE33DF" w:rsidTr="00EE33DF">
        <w:trPr>
          <w:trHeight w:val="687"/>
        </w:trPr>
        <w:tc>
          <w:tcPr>
            <w:tcW w:w="55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Снятие гель-лака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300 рублей</w:t>
            </w:r>
          </w:p>
        </w:tc>
      </w:tr>
      <w:tr w:rsidR="00775989" w:rsidRPr="00EE33DF" w:rsidTr="00EE33DF">
        <w:trPr>
          <w:trHeight w:val="837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Укрепление ногтей био-гелем однотонное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1300 рублей</w:t>
            </w:r>
          </w:p>
        </w:tc>
      </w:tr>
      <w:tr w:rsidR="00775989" w:rsidRPr="00EE33DF" w:rsidTr="00EE33DF">
        <w:trPr>
          <w:trHeight w:val="703"/>
        </w:trPr>
        <w:tc>
          <w:tcPr>
            <w:tcW w:w="5529" w:type="dxa"/>
          </w:tcPr>
          <w:p w:rsidR="00775989" w:rsidRPr="00EE33DF" w:rsidRDefault="00775989" w:rsidP="00EE33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Укрепление ногтей био-гелем френч</w:t>
            </w:r>
          </w:p>
        </w:tc>
        <w:tc>
          <w:tcPr>
            <w:tcW w:w="4536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1400 рублей</w:t>
            </w:r>
          </w:p>
        </w:tc>
      </w:tr>
    </w:tbl>
    <w:p w:rsidR="00775989" w:rsidRDefault="00775989" w:rsidP="008F48CF">
      <w:pPr>
        <w:rPr>
          <w:rFonts w:ascii="Times New Roman" w:hAnsi="Times New Roman"/>
          <w:sz w:val="28"/>
          <w:szCs w:val="28"/>
        </w:rPr>
      </w:pPr>
    </w:p>
    <w:p w:rsidR="00775989" w:rsidRDefault="00775989" w:rsidP="001D79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5989" w:rsidRDefault="00775989" w:rsidP="004A7D81">
      <w:pPr>
        <w:rPr>
          <w:rFonts w:ascii="Times New Roman" w:hAnsi="Times New Roman"/>
          <w:b/>
          <w:sz w:val="28"/>
          <w:szCs w:val="28"/>
        </w:rPr>
      </w:pPr>
    </w:p>
    <w:p w:rsidR="00775989" w:rsidRDefault="00775989" w:rsidP="001D79A0">
      <w:pPr>
        <w:jc w:val="center"/>
        <w:rPr>
          <w:rFonts w:ascii="Times New Roman" w:hAnsi="Times New Roman"/>
          <w:b/>
          <w:sz w:val="28"/>
          <w:szCs w:val="28"/>
        </w:rPr>
      </w:pPr>
      <w:r w:rsidRPr="00C11A42">
        <w:rPr>
          <w:rFonts w:ascii="Times New Roman" w:hAnsi="Times New Roman"/>
          <w:b/>
          <w:sz w:val="28"/>
          <w:szCs w:val="28"/>
        </w:rPr>
        <w:t>ПРАЙС-ЛИСТ</w:t>
      </w:r>
    </w:p>
    <w:p w:rsidR="00775989" w:rsidRDefault="00775989" w:rsidP="0050751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СОЛЯРИЙ</w:t>
      </w:r>
    </w:p>
    <w:p w:rsidR="00775989" w:rsidRPr="001D79A0" w:rsidRDefault="00775989" w:rsidP="0050751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74" w:type="dxa"/>
        <w:jc w:val="center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6"/>
        <w:gridCol w:w="2311"/>
        <w:gridCol w:w="2284"/>
        <w:gridCol w:w="2443"/>
      </w:tblGrid>
      <w:tr w:rsidR="00775989" w:rsidRPr="00EE33DF" w:rsidTr="00EE33DF">
        <w:trPr>
          <w:trHeight w:val="840"/>
          <w:jc w:val="center"/>
        </w:trPr>
        <w:tc>
          <w:tcPr>
            <w:tcW w:w="10474" w:type="dxa"/>
            <w:gridSpan w:val="4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1 МИНУТЫ – 10 РУБЛЕЙ</w:t>
            </w:r>
          </w:p>
        </w:tc>
      </w:tr>
      <w:tr w:rsidR="00775989" w:rsidRPr="00EE33DF" w:rsidTr="00EE33DF">
        <w:trPr>
          <w:trHeight w:val="84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АБОНЕМЕНТ</w:t>
            </w:r>
          </w:p>
        </w:tc>
        <w:tc>
          <w:tcPr>
            <w:tcW w:w="23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СТОИМОСТЬ </w:t>
            </w:r>
          </w:p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1 МИНУТЫ</w:t>
            </w:r>
          </w:p>
        </w:tc>
        <w:tc>
          <w:tcPr>
            <w:tcW w:w="0" w:type="auto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АБОНЕМЕНТА</w:t>
            </w:r>
          </w:p>
        </w:tc>
        <w:tc>
          <w:tcPr>
            <w:tcW w:w="2497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bCs/>
                <w:sz w:val="28"/>
                <w:szCs w:val="28"/>
              </w:rPr>
              <w:t>СРОК ДЕЙСТВИЯ</w:t>
            </w:r>
          </w:p>
        </w:tc>
      </w:tr>
      <w:tr w:rsidR="00775989" w:rsidRPr="00EE33DF" w:rsidTr="00EE33DF">
        <w:trPr>
          <w:trHeight w:val="84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Cs/>
                <w:sz w:val="28"/>
                <w:szCs w:val="28"/>
              </w:rPr>
              <w:t>60 минут</w:t>
            </w:r>
          </w:p>
        </w:tc>
        <w:tc>
          <w:tcPr>
            <w:tcW w:w="2329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Cs/>
                <w:sz w:val="24"/>
                <w:szCs w:val="24"/>
              </w:rPr>
              <w:t>9 рублей</w:t>
            </w:r>
          </w:p>
        </w:tc>
        <w:tc>
          <w:tcPr>
            <w:tcW w:w="0" w:type="auto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Cs/>
                <w:sz w:val="24"/>
                <w:szCs w:val="24"/>
              </w:rPr>
              <w:t>540 рублей</w:t>
            </w:r>
          </w:p>
        </w:tc>
        <w:tc>
          <w:tcPr>
            <w:tcW w:w="2497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33DF">
              <w:rPr>
                <w:rFonts w:ascii="Times New Roman" w:hAnsi="Times New Roman"/>
                <w:bCs/>
                <w:sz w:val="24"/>
                <w:szCs w:val="24"/>
              </w:rPr>
              <w:t>30 дней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100 минут</w:t>
            </w:r>
          </w:p>
        </w:tc>
        <w:tc>
          <w:tcPr>
            <w:tcW w:w="2329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 рублей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800 рублей</w:t>
            </w:r>
          </w:p>
        </w:tc>
        <w:tc>
          <w:tcPr>
            <w:tcW w:w="2497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45 дней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120 минут</w:t>
            </w:r>
          </w:p>
        </w:tc>
        <w:tc>
          <w:tcPr>
            <w:tcW w:w="2329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 рублей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840 рублей</w:t>
            </w:r>
          </w:p>
        </w:tc>
        <w:tc>
          <w:tcPr>
            <w:tcW w:w="2497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60 дней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150 минут</w:t>
            </w:r>
          </w:p>
        </w:tc>
        <w:tc>
          <w:tcPr>
            <w:tcW w:w="2329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6 рублей</w:t>
            </w:r>
          </w:p>
        </w:tc>
        <w:tc>
          <w:tcPr>
            <w:tcW w:w="0" w:type="auto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900 рублей</w:t>
            </w:r>
          </w:p>
        </w:tc>
        <w:tc>
          <w:tcPr>
            <w:tcW w:w="2497" w:type="dxa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75 дней</w:t>
            </w:r>
          </w:p>
        </w:tc>
      </w:tr>
      <w:tr w:rsidR="00775989" w:rsidRPr="00EE33DF" w:rsidTr="00EE33DF">
        <w:trPr>
          <w:trHeight w:val="710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Безлимитный 1 месяц</w:t>
            </w:r>
          </w:p>
        </w:tc>
        <w:tc>
          <w:tcPr>
            <w:tcW w:w="6923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700 рублей</w:t>
            </w:r>
          </w:p>
        </w:tc>
      </w:tr>
      <w:tr w:rsidR="00775989" w:rsidRPr="00EE33DF" w:rsidTr="00EE33DF">
        <w:trPr>
          <w:trHeight w:val="763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Безлимитный 2 месяца</w:t>
            </w:r>
          </w:p>
        </w:tc>
        <w:tc>
          <w:tcPr>
            <w:tcW w:w="6923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1200 рублей</w:t>
            </w:r>
          </w:p>
        </w:tc>
      </w:tr>
      <w:tr w:rsidR="00775989" w:rsidRPr="00EE33DF" w:rsidTr="00EE33DF">
        <w:trPr>
          <w:trHeight w:val="763"/>
          <w:jc w:val="center"/>
        </w:trPr>
        <w:tc>
          <w:tcPr>
            <w:tcW w:w="10474" w:type="dxa"/>
            <w:gridSpan w:val="4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3DF">
              <w:rPr>
                <w:rFonts w:ascii="Times New Roman" w:hAnsi="Times New Roman"/>
                <w:b/>
                <w:sz w:val="28"/>
                <w:szCs w:val="28"/>
              </w:rPr>
              <w:t>СОПУТСТВУЮЩИЕ ТОВАРЫ</w:t>
            </w:r>
          </w:p>
        </w:tc>
      </w:tr>
      <w:tr w:rsidR="00775989" w:rsidRPr="00EE33DF" w:rsidTr="00EE33DF">
        <w:trPr>
          <w:trHeight w:val="916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 xml:space="preserve">Стикини </w:t>
            </w:r>
          </w:p>
        </w:tc>
        <w:tc>
          <w:tcPr>
            <w:tcW w:w="6923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10 рублей</w:t>
            </w:r>
          </w:p>
        </w:tc>
      </w:tr>
      <w:tr w:rsidR="00775989" w:rsidRPr="00EE33DF" w:rsidTr="00EE33DF">
        <w:trPr>
          <w:trHeight w:val="916"/>
          <w:jc w:val="center"/>
        </w:trPr>
        <w:tc>
          <w:tcPr>
            <w:tcW w:w="3551" w:type="dxa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33DF">
              <w:rPr>
                <w:rFonts w:ascii="Times New Roman" w:hAnsi="Times New Roman"/>
                <w:sz w:val="28"/>
                <w:szCs w:val="28"/>
              </w:rPr>
              <w:t>Шапочка</w:t>
            </w:r>
          </w:p>
        </w:tc>
        <w:tc>
          <w:tcPr>
            <w:tcW w:w="6923" w:type="dxa"/>
            <w:gridSpan w:val="3"/>
            <w:vAlign w:val="center"/>
          </w:tcPr>
          <w:p w:rsidR="00775989" w:rsidRPr="00EE33DF" w:rsidRDefault="00775989" w:rsidP="00EE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3DF">
              <w:rPr>
                <w:rFonts w:ascii="Times New Roman" w:hAnsi="Times New Roman"/>
                <w:sz w:val="24"/>
                <w:szCs w:val="24"/>
              </w:rPr>
              <w:t>5 рублей</w:t>
            </w:r>
          </w:p>
        </w:tc>
      </w:tr>
    </w:tbl>
    <w:p w:rsidR="00775989" w:rsidRPr="00BA2EA9" w:rsidRDefault="00775989">
      <w:pPr>
        <w:rPr>
          <w:rFonts w:ascii="Times New Roman" w:hAnsi="Times New Roman"/>
          <w:sz w:val="28"/>
          <w:szCs w:val="28"/>
        </w:rPr>
      </w:pPr>
    </w:p>
    <w:sectPr w:rsidR="00775989" w:rsidRPr="00BA2EA9" w:rsidSect="003A5686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989" w:rsidRDefault="00775989" w:rsidP="00A92469">
      <w:pPr>
        <w:spacing w:after="0" w:line="240" w:lineRule="auto"/>
      </w:pPr>
      <w:r>
        <w:separator/>
      </w:r>
    </w:p>
  </w:endnote>
  <w:endnote w:type="continuationSeparator" w:id="0">
    <w:p w:rsidR="00775989" w:rsidRDefault="00775989" w:rsidP="00A9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989" w:rsidRDefault="00775989" w:rsidP="00A92469">
      <w:pPr>
        <w:spacing w:after="0" w:line="240" w:lineRule="auto"/>
      </w:pPr>
      <w:r>
        <w:separator/>
      </w:r>
    </w:p>
  </w:footnote>
  <w:footnote w:type="continuationSeparator" w:id="0">
    <w:p w:rsidR="00775989" w:rsidRDefault="00775989" w:rsidP="00A9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989" w:rsidRDefault="00775989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9013" o:spid="_x0000_s2049" type="#_x0000_t75" style="position:absolute;margin-left:0;margin-top:0;width:774.4pt;height:1095.1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989" w:rsidRDefault="00775989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9014" o:spid="_x0000_s2050" type="#_x0000_t75" style="position:absolute;margin-left:0;margin-top:0;width:774.4pt;height:1095.1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989" w:rsidRDefault="00775989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9012" o:spid="_x0000_s2051" type="#_x0000_t75" style="position:absolute;margin-left:0;margin-top:0;width:774.4pt;height:1095.1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1BF"/>
    <w:rsid w:val="0001365D"/>
    <w:rsid w:val="000226F5"/>
    <w:rsid w:val="0005442E"/>
    <w:rsid w:val="00087113"/>
    <w:rsid w:val="000C08DD"/>
    <w:rsid w:val="00100EE0"/>
    <w:rsid w:val="00102623"/>
    <w:rsid w:val="00147D87"/>
    <w:rsid w:val="00153B44"/>
    <w:rsid w:val="00164F94"/>
    <w:rsid w:val="0017693A"/>
    <w:rsid w:val="001D15AE"/>
    <w:rsid w:val="001D79A0"/>
    <w:rsid w:val="001E6799"/>
    <w:rsid w:val="001F6D95"/>
    <w:rsid w:val="002041C8"/>
    <w:rsid w:val="00204E03"/>
    <w:rsid w:val="002122C5"/>
    <w:rsid w:val="00230D46"/>
    <w:rsid w:val="002364F1"/>
    <w:rsid w:val="0026493A"/>
    <w:rsid w:val="002808BA"/>
    <w:rsid w:val="00305455"/>
    <w:rsid w:val="003124B2"/>
    <w:rsid w:val="00316299"/>
    <w:rsid w:val="003411B1"/>
    <w:rsid w:val="00386AA7"/>
    <w:rsid w:val="00397234"/>
    <w:rsid w:val="003A5686"/>
    <w:rsid w:val="003D527E"/>
    <w:rsid w:val="004176EE"/>
    <w:rsid w:val="004466D8"/>
    <w:rsid w:val="00481175"/>
    <w:rsid w:val="00486B64"/>
    <w:rsid w:val="0049175F"/>
    <w:rsid w:val="004A36D6"/>
    <w:rsid w:val="004A79DF"/>
    <w:rsid w:val="004A7D81"/>
    <w:rsid w:val="004C2A87"/>
    <w:rsid w:val="004C2EB7"/>
    <w:rsid w:val="004D34BB"/>
    <w:rsid w:val="004E7BFC"/>
    <w:rsid w:val="00501070"/>
    <w:rsid w:val="00507516"/>
    <w:rsid w:val="00526716"/>
    <w:rsid w:val="00536679"/>
    <w:rsid w:val="00542E6B"/>
    <w:rsid w:val="00543560"/>
    <w:rsid w:val="0056774B"/>
    <w:rsid w:val="00575DB8"/>
    <w:rsid w:val="00587A38"/>
    <w:rsid w:val="005A1A46"/>
    <w:rsid w:val="005A3988"/>
    <w:rsid w:val="005B0309"/>
    <w:rsid w:val="005D34DE"/>
    <w:rsid w:val="005D3ABF"/>
    <w:rsid w:val="005E0D5B"/>
    <w:rsid w:val="005E6F89"/>
    <w:rsid w:val="00611757"/>
    <w:rsid w:val="00683B14"/>
    <w:rsid w:val="00684B85"/>
    <w:rsid w:val="0069044F"/>
    <w:rsid w:val="006C7BEC"/>
    <w:rsid w:val="006D03C2"/>
    <w:rsid w:val="007207D8"/>
    <w:rsid w:val="007213CC"/>
    <w:rsid w:val="00744664"/>
    <w:rsid w:val="00761FF9"/>
    <w:rsid w:val="00775989"/>
    <w:rsid w:val="007861B1"/>
    <w:rsid w:val="00791046"/>
    <w:rsid w:val="007A5B29"/>
    <w:rsid w:val="007A5EBB"/>
    <w:rsid w:val="007A7F9C"/>
    <w:rsid w:val="007E738C"/>
    <w:rsid w:val="007F2E24"/>
    <w:rsid w:val="008001D1"/>
    <w:rsid w:val="008020C6"/>
    <w:rsid w:val="00810C9F"/>
    <w:rsid w:val="00815BDB"/>
    <w:rsid w:val="00823031"/>
    <w:rsid w:val="008319E2"/>
    <w:rsid w:val="00850E17"/>
    <w:rsid w:val="008720E3"/>
    <w:rsid w:val="008D30E9"/>
    <w:rsid w:val="008F48CF"/>
    <w:rsid w:val="009032B0"/>
    <w:rsid w:val="00904B9D"/>
    <w:rsid w:val="00914503"/>
    <w:rsid w:val="00916F6F"/>
    <w:rsid w:val="0092328C"/>
    <w:rsid w:val="00944EBB"/>
    <w:rsid w:val="00954391"/>
    <w:rsid w:val="00975C49"/>
    <w:rsid w:val="0099109C"/>
    <w:rsid w:val="009D4917"/>
    <w:rsid w:val="009F6DD4"/>
    <w:rsid w:val="00A12826"/>
    <w:rsid w:val="00A31C5C"/>
    <w:rsid w:val="00A402DA"/>
    <w:rsid w:val="00A44E6E"/>
    <w:rsid w:val="00A64925"/>
    <w:rsid w:val="00A66AFD"/>
    <w:rsid w:val="00A75C80"/>
    <w:rsid w:val="00A81214"/>
    <w:rsid w:val="00A92469"/>
    <w:rsid w:val="00A9531E"/>
    <w:rsid w:val="00A971BF"/>
    <w:rsid w:val="00AA126A"/>
    <w:rsid w:val="00AA4CC1"/>
    <w:rsid w:val="00AB355C"/>
    <w:rsid w:val="00AC4AF8"/>
    <w:rsid w:val="00AF090E"/>
    <w:rsid w:val="00B012D4"/>
    <w:rsid w:val="00B0310B"/>
    <w:rsid w:val="00B36E62"/>
    <w:rsid w:val="00B377F4"/>
    <w:rsid w:val="00B41C32"/>
    <w:rsid w:val="00B50EF7"/>
    <w:rsid w:val="00BA2EA9"/>
    <w:rsid w:val="00BA43C1"/>
    <w:rsid w:val="00BB0589"/>
    <w:rsid w:val="00BB6208"/>
    <w:rsid w:val="00BD1867"/>
    <w:rsid w:val="00C11889"/>
    <w:rsid w:val="00C11A42"/>
    <w:rsid w:val="00C177FB"/>
    <w:rsid w:val="00C31D18"/>
    <w:rsid w:val="00C35B6D"/>
    <w:rsid w:val="00C62C2C"/>
    <w:rsid w:val="00C664EA"/>
    <w:rsid w:val="00C70690"/>
    <w:rsid w:val="00CA5A2F"/>
    <w:rsid w:val="00CC68B7"/>
    <w:rsid w:val="00CD3E1B"/>
    <w:rsid w:val="00CD5CC6"/>
    <w:rsid w:val="00CE083B"/>
    <w:rsid w:val="00D4054E"/>
    <w:rsid w:val="00D86DB3"/>
    <w:rsid w:val="00D93237"/>
    <w:rsid w:val="00DB2576"/>
    <w:rsid w:val="00DB6DE6"/>
    <w:rsid w:val="00DD274E"/>
    <w:rsid w:val="00DD7D37"/>
    <w:rsid w:val="00E476F7"/>
    <w:rsid w:val="00E64F0B"/>
    <w:rsid w:val="00E7342D"/>
    <w:rsid w:val="00E77E9C"/>
    <w:rsid w:val="00E82CB1"/>
    <w:rsid w:val="00E85165"/>
    <w:rsid w:val="00EA7D5B"/>
    <w:rsid w:val="00EE33DF"/>
    <w:rsid w:val="00EF379B"/>
    <w:rsid w:val="00F302A9"/>
    <w:rsid w:val="00F432B4"/>
    <w:rsid w:val="00F842E5"/>
    <w:rsid w:val="00FB6196"/>
    <w:rsid w:val="00FB7CF8"/>
    <w:rsid w:val="00FF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6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971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9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9246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9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9246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3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1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1874</Words>
  <Characters>10688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</dc:title>
  <dc:subject/>
  <dc:creator>Пользователь</dc:creator>
  <cp:keywords/>
  <dc:description/>
  <cp:lastModifiedBy>Zverev_an</cp:lastModifiedBy>
  <cp:revision>4</cp:revision>
  <dcterms:created xsi:type="dcterms:W3CDTF">2013-05-16T06:34:00Z</dcterms:created>
  <dcterms:modified xsi:type="dcterms:W3CDTF">2013-05-16T06:40:00Z</dcterms:modified>
</cp:coreProperties>
</file>